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tblpY="-1290"/>
        <w:tblW w:w="1079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070"/>
        <w:gridCol w:w="250"/>
        <w:gridCol w:w="6470"/>
      </w:tblGrid>
      <w:tr w:rsidR="001B2ABD" w:rsidRPr="0059649E" w14:paraId="40651695" w14:textId="77777777" w:rsidTr="00F51C11">
        <w:trPr>
          <w:trHeight w:val="4410"/>
        </w:trPr>
        <w:tc>
          <w:tcPr>
            <w:tcW w:w="4070" w:type="dxa"/>
            <w:vAlign w:val="bottom"/>
          </w:tcPr>
          <w:p w14:paraId="037DE5B9" w14:textId="5E2CD401" w:rsidR="001B2ABD" w:rsidRPr="0059649E" w:rsidRDefault="00B9612F" w:rsidP="007A21D8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8CE180E" wp14:editId="7158EA28">
                  <wp:extent cx="1409700" cy="1717158"/>
                  <wp:effectExtent l="0" t="0" r="0" b="0"/>
                  <wp:docPr id="5840491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04910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41" cy="173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</w:tcPr>
          <w:p w14:paraId="0FE2973E" w14:textId="77777777" w:rsidR="001B2ABD" w:rsidRPr="006962B8" w:rsidRDefault="001B2ABD" w:rsidP="007A21D8">
            <w:pPr>
              <w:tabs>
                <w:tab w:val="left" w:pos="990"/>
              </w:tabs>
              <w:rPr>
                <w:sz w:val="96"/>
                <w:szCs w:val="96"/>
              </w:rPr>
            </w:pPr>
          </w:p>
        </w:tc>
        <w:tc>
          <w:tcPr>
            <w:tcW w:w="6470" w:type="dxa"/>
            <w:vAlign w:val="bottom"/>
          </w:tcPr>
          <w:p w14:paraId="2215FBAE" w14:textId="25360A70" w:rsidR="001B2ABD" w:rsidRPr="00FF0A4B" w:rsidRDefault="00FF0A4B" w:rsidP="007A21D8">
            <w:pPr>
              <w:pStyle w:val="Ttulo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CECILIA TUDELA</w:t>
            </w:r>
          </w:p>
        </w:tc>
      </w:tr>
      <w:tr w:rsidR="001B2ABD" w:rsidRPr="0059649E" w14:paraId="0974D0B4" w14:textId="77777777" w:rsidTr="00F51C11">
        <w:tc>
          <w:tcPr>
            <w:tcW w:w="4070" w:type="dxa"/>
          </w:tcPr>
          <w:sdt>
            <w:sdtPr>
              <w:id w:val="-1711873194"/>
              <w:placeholder>
                <w:docPart w:val="93A018482DD149468AA51B252557DCBC"/>
              </w:placeholder>
              <w:temporary/>
              <w:showingPlcHdr/>
              <w15:appearance w15:val="hidden"/>
            </w:sdtPr>
            <w:sdtContent>
              <w:p w14:paraId="012030D8" w14:textId="651F7B6C" w:rsidR="001B2ABD" w:rsidRPr="0059649E" w:rsidRDefault="00036450" w:rsidP="007A21D8">
                <w:pPr>
                  <w:pStyle w:val="Ttulo3"/>
                </w:pPr>
                <w:r w:rsidRPr="005A5CBD">
                  <w:rPr>
                    <w:sz w:val="20"/>
                    <w:szCs w:val="20"/>
                    <w:lang w:bidi="es-ES"/>
                  </w:rPr>
                  <w:t>Perfil</w:t>
                </w:r>
              </w:p>
            </w:sdtContent>
          </w:sdt>
          <w:p w14:paraId="3722E80A" w14:textId="1BD0D867" w:rsidR="00CA5C89" w:rsidRDefault="00851C01" w:rsidP="00731FA9">
            <w:pPr>
              <w:pStyle w:val="Sinespaciado"/>
              <w:jc w:val="both"/>
              <w:rPr>
                <w:szCs w:val="18"/>
              </w:rPr>
            </w:pPr>
            <w:r>
              <w:rPr>
                <w:szCs w:val="18"/>
              </w:rPr>
              <w:t>Tra</w:t>
            </w:r>
            <w:r w:rsidR="005251AD">
              <w:rPr>
                <w:szCs w:val="18"/>
              </w:rPr>
              <w:t>yectoria de</w:t>
            </w:r>
            <w:r w:rsidR="009C40B0">
              <w:rPr>
                <w:szCs w:val="18"/>
              </w:rPr>
              <w:t xml:space="preserve"> 10</w:t>
            </w:r>
            <w:r w:rsidR="005251AD">
              <w:rPr>
                <w:szCs w:val="18"/>
              </w:rPr>
              <w:t xml:space="preserve"> años de experiencia en el área de </w:t>
            </w:r>
            <w:r w:rsidR="00BD6431">
              <w:rPr>
                <w:szCs w:val="18"/>
              </w:rPr>
              <w:t>abastecimiento (compras nacionales). Además de labores administrativas y atención de público en general.</w:t>
            </w:r>
          </w:p>
          <w:p w14:paraId="3D54A41D" w14:textId="7328D402" w:rsidR="005251AD" w:rsidRDefault="005251AD" w:rsidP="00731FA9">
            <w:pPr>
              <w:pStyle w:val="Sinespaciado"/>
              <w:jc w:val="both"/>
              <w:rPr>
                <w:szCs w:val="18"/>
              </w:rPr>
            </w:pPr>
          </w:p>
          <w:p w14:paraId="005A4B04" w14:textId="2FA130BD" w:rsidR="005251AD" w:rsidRDefault="00BD6431" w:rsidP="00731FA9">
            <w:pPr>
              <w:pStyle w:val="Sinespaciado"/>
              <w:jc w:val="both"/>
              <w:rPr>
                <w:szCs w:val="18"/>
              </w:rPr>
            </w:pPr>
            <w:r>
              <w:rPr>
                <w:szCs w:val="18"/>
              </w:rPr>
              <w:t>Las áreas de mi interés más atrayentes son</w:t>
            </w:r>
            <w:r w:rsidR="005251AD">
              <w:rPr>
                <w:szCs w:val="18"/>
              </w:rPr>
              <w:t xml:space="preserve"> </w:t>
            </w:r>
            <w:r>
              <w:rPr>
                <w:szCs w:val="18"/>
              </w:rPr>
              <w:t>todo lo que tenga que ver con compras,</w:t>
            </w:r>
            <w:r w:rsidR="005251AD">
              <w:rPr>
                <w:szCs w:val="18"/>
              </w:rPr>
              <w:t xml:space="preserve"> gestión comercial, </w:t>
            </w:r>
            <w:r w:rsidR="008340B9">
              <w:rPr>
                <w:szCs w:val="18"/>
              </w:rPr>
              <w:t xml:space="preserve">área abastecimiento, </w:t>
            </w:r>
            <w:r w:rsidR="005251AD">
              <w:rPr>
                <w:szCs w:val="18"/>
              </w:rPr>
              <w:t>servicio al cliente.</w:t>
            </w:r>
          </w:p>
          <w:p w14:paraId="3DE4BEDA" w14:textId="0B7A93E1" w:rsidR="005251AD" w:rsidRDefault="005251AD" w:rsidP="00731FA9">
            <w:pPr>
              <w:pStyle w:val="Sinespaciado"/>
              <w:jc w:val="both"/>
              <w:rPr>
                <w:szCs w:val="18"/>
              </w:rPr>
            </w:pPr>
          </w:p>
          <w:p w14:paraId="7887DAAE" w14:textId="340AA01B" w:rsidR="005251AD" w:rsidRDefault="005251AD" w:rsidP="00731FA9">
            <w:pPr>
              <w:pStyle w:val="Sinespaciado"/>
              <w:jc w:val="both"/>
              <w:rPr>
                <w:szCs w:val="18"/>
              </w:rPr>
            </w:pPr>
            <w:r>
              <w:rPr>
                <w:szCs w:val="18"/>
              </w:rPr>
              <w:t>Manejo de sistemas</w:t>
            </w:r>
            <w:r w:rsidR="00956305">
              <w:rPr>
                <w:szCs w:val="18"/>
              </w:rPr>
              <w:t xml:space="preserve"> </w:t>
            </w:r>
            <w:r>
              <w:rPr>
                <w:szCs w:val="18"/>
              </w:rPr>
              <w:t>ERP</w:t>
            </w:r>
            <w:r w:rsidR="00956305">
              <w:rPr>
                <w:szCs w:val="18"/>
              </w:rPr>
              <w:t xml:space="preserve"> </w:t>
            </w:r>
            <w:r>
              <w:rPr>
                <w:szCs w:val="18"/>
              </w:rPr>
              <w:t>(</w:t>
            </w:r>
            <w:r w:rsidR="00582649">
              <w:rPr>
                <w:szCs w:val="18"/>
              </w:rPr>
              <w:t>SAP,</w:t>
            </w:r>
            <w:r w:rsidR="00BD6431">
              <w:rPr>
                <w:szCs w:val="18"/>
              </w:rPr>
              <w:t xml:space="preserve"> GP).</w:t>
            </w:r>
            <w:r>
              <w:rPr>
                <w:szCs w:val="18"/>
              </w:rPr>
              <w:t xml:space="preserve"> herramientas de Office.</w:t>
            </w:r>
          </w:p>
          <w:p w14:paraId="58EEEEC5" w14:textId="614ADFD2" w:rsidR="005251AD" w:rsidRDefault="005251AD" w:rsidP="00731FA9">
            <w:pPr>
              <w:pStyle w:val="Sinespaciado"/>
              <w:jc w:val="both"/>
              <w:rPr>
                <w:szCs w:val="18"/>
              </w:rPr>
            </w:pPr>
          </w:p>
          <w:p w14:paraId="659AB1EA" w14:textId="11F4EB65" w:rsidR="007A21D8" w:rsidRDefault="005251AD" w:rsidP="005251AD">
            <w:pPr>
              <w:pStyle w:val="Sinespaciado"/>
              <w:jc w:val="both"/>
              <w:rPr>
                <w:szCs w:val="18"/>
              </w:rPr>
            </w:pPr>
            <w:r>
              <w:rPr>
                <w:szCs w:val="18"/>
              </w:rPr>
              <w:t>Entre mis fortalezas destaco la perseverancia, excelencia en relaciones interpersonales.  Muy ordenad</w:t>
            </w:r>
            <w:r w:rsidR="00B4188D">
              <w:rPr>
                <w:szCs w:val="18"/>
              </w:rPr>
              <w:t>a</w:t>
            </w:r>
            <w:r>
              <w:rPr>
                <w:szCs w:val="18"/>
              </w:rPr>
              <w:t xml:space="preserve"> y estructurad</w:t>
            </w:r>
            <w:r w:rsidR="00B4188D">
              <w:rPr>
                <w:szCs w:val="18"/>
              </w:rPr>
              <w:t>a</w:t>
            </w:r>
            <w:r>
              <w:rPr>
                <w:szCs w:val="18"/>
              </w:rPr>
              <w:t>, dispues</w:t>
            </w:r>
            <w:r w:rsidR="00B4188D">
              <w:rPr>
                <w:szCs w:val="18"/>
              </w:rPr>
              <w:t>ta</w:t>
            </w:r>
            <w:r>
              <w:rPr>
                <w:szCs w:val="18"/>
              </w:rPr>
              <w:t xml:space="preserve"> a nuevos desafíos, autónom</w:t>
            </w:r>
            <w:r w:rsidR="00B4188D">
              <w:rPr>
                <w:szCs w:val="18"/>
              </w:rPr>
              <w:t>a</w:t>
            </w:r>
            <w:r>
              <w:rPr>
                <w:szCs w:val="18"/>
              </w:rPr>
              <w:t xml:space="preserve">, trabajo bajo presión, orientación a </w:t>
            </w:r>
            <w:r w:rsidR="004E796E">
              <w:rPr>
                <w:szCs w:val="18"/>
              </w:rPr>
              <w:t>los l</w:t>
            </w:r>
            <w:r>
              <w:rPr>
                <w:szCs w:val="18"/>
              </w:rPr>
              <w:t>ogros.</w:t>
            </w:r>
          </w:p>
          <w:p w14:paraId="382AE845" w14:textId="611D6892" w:rsidR="005251AD" w:rsidRDefault="005251AD" w:rsidP="005251AD">
            <w:pPr>
              <w:pStyle w:val="Sinespaciado"/>
              <w:jc w:val="both"/>
              <w:rPr>
                <w:szCs w:val="18"/>
              </w:rPr>
            </w:pPr>
          </w:p>
          <w:p w14:paraId="40418A25" w14:textId="097F0648" w:rsidR="005251AD" w:rsidRDefault="005251AD" w:rsidP="005251AD">
            <w:pPr>
              <w:pStyle w:val="Sinespaciado"/>
              <w:jc w:val="both"/>
              <w:rPr>
                <w:szCs w:val="18"/>
              </w:rPr>
            </w:pPr>
            <w:r>
              <w:rPr>
                <w:szCs w:val="18"/>
              </w:rPr>
              <w:t>Objetivo actual: Consolidar una trayectoria en lo profesional y económico siendo un aporte real en base a la experiencia acumulada y conocimientos adquiridos.</w:t>
            </w:r>
          </w:p>
          <w:p w14:paraId="57847FC3" w14:textId="11264B90" w:rsidR="005251AD" w:rsidRDefault="005251AD" w:rsidP="005251AD">
            <w:pPr>
              <w:pStyle w:val="Sinespaciado"/>
              <w:jc w:val="both"/>
              <w:rPr>
                <w:szCs w:val="18"/>
              </w:rPr>
            </w:pPr>
          </w:p>
          <w:p w14:paraId="052D8020" w14:textId="4254D68F" w:rsidR="005251AD" w:rsidRPr="0059649E" w:rsidRDefault="005251AD" w:rsidP="005251AD">
            <w:pPr>
              <w:pStyle w:val="Sinespaciado"/>
              <w:jc w:val="both"/>
            </w:pPr>
            <w:r>
              <w:rPr>
                <w:szCs w:val="18"/>
              </w:rPr>
              <w:t>Aptitudes: Negociador</w:t>
            </w:r>
            <w:r w:rsidR="00323D68">
              <w:rPr>
                <w:szCs w:val="18"/>
              </w:rPr>
              <w:t>a</w:t>
            </w:r>
            <w:r>
              <w:rPr>
                <w:szCs w:val="18"/>
              </w:rPr>
              <w:t>, empátic</w:t>
            </w:r>
            <w:r w:rsidR="00323D68">
              <w:rPr>
                <w:szCs w:val="18"/>
              </w:rPr>
              <w:t>a</w:t>
            </w:r>
            <w:r>
              <w:rPr>
                <w:szCs w:val="18"/>
              </w:rPr>
              <w:t>, conciliador</w:t>
            </w:r>
            <w:r w:rsidR="00323D68">
              <w:rPr>
                <w:szCs w:val="18"/>
              </w:rPr>
              <w:t>a</w:t>
            </w:r>
            <w:r>
              <w:rPr>
                <w:szCs w:val="18"/>
              </w:rPr>
              <w:t>, sociable y leal a mis principios.</w:t>
            </w:r>
          </w:p>
          <w:sdt>
            <w:sdtPr>
              <w:id w:val="-1954003311"/>
              <w:placeholder>
                <w:docPart w:val="CB6D3B31DEF24179998CC5D131DF613C"/>
              </w:placeholder>
              <w:temporary/>
              <w:showingPlcHdr/>
              <w15:appearance w15:val="hidden"/>
            </w:sdtPr>
            <w:sdtContent>
              <w:p w14:paraId="2D0B0FCA" w14:textId="4341CDDF" w:rsidR="00036450" w:rsidRPr="0059649E" w:rsidRDefault="00CB0055" w:rsidP="007A21D8">
                <w:pPr>
                  <w:pStyle w:val="Ttulo3"/>
                </w:pPr>
                <w:r w:rsidRPr="005A5CBD">
                  <w:rPr>
                    <w:lang w:bidi="es-ES"/>
                  </w:rPr>
                  <w:t>Contacto</w:t>
                </w:r>
              </w:p>
            </w:sdtContent>
          </w:sdt>
          <w:sdt>
            <w:sdtPr>
              <w:id w:val="1111563247"/>
              <w:placeholder>
                <w:docPart w:val="CAE46CAC503C4D40B0AA88938168ED3F"/>
              </w:placeholder>
              <w:temporary/>
              <w:showingPlcHdr/>
              <w15:appearance w15:val="hidden"/>
            </w:sdtPr>
            <w:sdtContent>
              <w:p w14:paraId="1C698C88" w14:textId="77777777" w:rsidR="004D3011" w:rsidRPr="0059649E" w:rsidRDefault="004D3011" w:rsidP="007A21D8">
                <w:r w:rsidRPr="0059649E">
                  <w:rPr>
                    <w:lang w:bidi="es-ES"/>
                  </w:rPr>
                  <w:t>TELÉFONO:</w:t>
                </w:r>
              </w:p>
            </w:sdtContent>
          </w:sdt>
          <w:p w14:paraId="1840F036" w14:textId="22A67ED6" w:rsidR="004D3011" w:rsidRPr="0059649E" w:rsidRDefault="00B102D0" w:rsidP="007A21D8">
            <w:r>
              <w:t xml:space="preserve">569 </w:t>
            </w:r>
            <w:r w:rsidR="001B23B3">
              <w:t xml:space="preserve">342 79 </w:t>
            </w:r>
            <w:r w:rsidR="000B5804">
              <w:t xml:space="preserve">429 </w:t>
            </w:r>
          </w:p>
          <w:p w14:paraId="0E4C00F1" w14:textId="77777777" w:rsidR="004D3011" w:rsidRPr="0059649E" w:rsidRDefault="004D3011" w:rsidP="007A21D8"/>
          <w:p w14:paraId="0FDC52E3" w14:textId="77777777" w:rsidR="004D3011" w:rsidRPr="0059649E" w:rsidRDefault="004D3011" w:rsidP="007A21D8"/>
          <w:sdt>
            <w:sdtPr>
              <w:id w:val="-240260293"/>
              <w:placeholder>
                <w:docPart w:val="29010F5DF1EE428B854389995C6599C7"/>
              </w:placeholder>
              <w:temporary/>
              <w:showingPlcHdr/>
              <w15:appearance w15:val="hidden"/>
            </w:sdtPr>
            <w:sdtContent>
              <w:p w14:paraId="12649414" w14:textId="77777777" w:rsidR="004D3011" w:rsidRPr="0059649E" w:rsidRDefault="004D3011" w:rsidP="007A21D8">
                <w:r w:rsidRPr="0059649E">
                  <w:rPr>
                    <w:lang w:bidi="es-ES"/>
                  </w:rPr>
                  <w:t>CORREO ELECTRÓNICO:</w:t>
                </w:r>
              </w:p>
            </w:sdtContent>
          </w:sdt>
          <w:p w14:paraId="37916CED" w14:textId="29BF6208" w:rsidR="00036450" w:rsidRPr="00F11702" w:rsidRDefault="00000000" w:rsidP="007A21D8">
            <w:pPr>
              <w:jc w:val="both"/>
              <w:rPr>
                <w:color w:val="002060"/>
                <w:szCs w:val="18"/>
                <w:u w:val="single"/>
              </w:rPr>
            </w:pPr>
            <w:hyperlink r:id="rId11" w:history="1">
              <w:r w:rsidR="000B5804" w:rsidRPr="00C43598">
                <w:rPr>
                  <w:rStyle w:val="Hipervnculo"/>
                  <w:szCs w:val="18"/>
                </w:rPr>
                <w:t>tudela.cecilia@hotmail.com</w:t>
              </w:r>
            </w:hyperlink>
          </w:p>
          <w:p w14:paraId="41E39DA6" w14:textId="54DB3B22" w:rsidR="009112BC" w:rsidRDefault="009112BC" w:rsidP="007A21D8">
            <w:pPr>
              <w:jc w:val="both"/>
              <w:rPr>
                <w:color w:val="B85A22" w:themeColor="accent2" w:themeShade="BF"/>
                <w:szCs w:val="18"/>
                <w:u w:val="single"/>
              </w:rPr>
            </w:pPr>
          </w:p>
          <w:p w14:paraId="386C8D64" w14:textId="1F184932" w:rsidR="009112BC" w:rsidRDefault="001160A1" w:rsidP="007A21D8">
            <w:r w:rsidRPr="001160A1">
              <w:t>https://www.linkedin.com/in/cecilia-andrea-tudela-rodr%C3%ADguez-4a6985123/</w:t>
            </w:r>
          </w:p>
          <w:p w14:paraId="6699AC90" w14:textId="3E7E592C" w:rsidR="004D3011" w:rsidRPr="0059649E" w:rsidRDefault="004D3011" w:rsidP="009112BC"/>
        </w:tc>
        <w:tc>
          <w:tcPr>
            <w:tcW w:w="250" w:type="dxa"/>
          </w:tcPr>
          <w:p w14:paraId="307E1011" w14:textId="77777777" w:rsidR="001B2ABD" w:rsidRPr="0059649E" w:rsidRDefault="001B2ABD" w:rsidP="007A21D8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6F3B2A66" w14:textId="4CCFFBFF" w:rsidR="001B2ABD" w:rsidRPr="00CA5C89" w:rsidRDefault="00C52027" w:rsidP="007A21D8">
            <w:pPr>
              <w:pStyle w:val="Ttulo2"/>
              <w:rPr>
                <w:sz w:val="20"/>
                <w:szCs w:val="20"/>
              </w:rPr>
            </w:pPr>
            <w:r w:rsidRPr="00CA5C89">
              <w:rPr>
                <w:sz w:val="20"/>
                <w:szCs w:val="20"/>
              </w:rPr>
              <w:t>estudios académicos</w:t>
            </w:r>
          </w:p>
          <w:p w14:paraId="4BD67D2C" w14:textId="12299E57" w:rsidR="00036450" w:rsidRPr="0059649E" w:rsidRDefault="001701B4" w:rsidP="007A21D8">
            <w:pPr>
              <w:pStyle w:val="Ttulo4"/>
            </w:pPr>
            <w:r>
              <w:t>Colegio San Benildo</w:t>
            </w:r>
          </w:p>
          <w:p w14:paraId="7E8CCD08" w14:textId="774E69E7" w:rsidR="00036450" w:rsidRPr="0059649E" w:rsidRDefault="001701B4" w:rsidP="007A21D8">
            <w:pPr>
              <w:pStyle w:val="Fecha"/>
            </w:pPr>
            <w:r>
              <w:t xml:space="preserve">Enseñanza </w:t>
            </w:r>
            <w:r w:rsidR="00EC4278">
              <w:t>M</w:t>
            </w:r>
            <w:r>
              <w:t xml:space="preserve">edia </w:t>
            </w:r>
            <w:r w:rsidR="00EC4278">
              <w:t>C</w:t>
            </w:r>
            <w:r>
              <w:t>ompleta.</w:t>
            </w:r>
          </w:p>
          <w:p w14:paraId="4FCB07CF" w14:textId="67D58C29" w:rsidR="00036450" w:rsidRPr="0059649E" w:rsidRDefault="00036450" w:rsidP="007A21D8"/>
          <w:p w14:paraId="3AF7743B" w14:textId="698BE12E" w:rsidR="00036450" w:rsidRPr="0059649E" w:rsidRDefault="001701B4" w:rsidP="007A21D8">
            <w:pPr>
              <w:pStyle w:val="Ttulo4"/>
            </w:pPr>
            <w:r>
              <w:t>C.F.T. Simón Bolívar</w:t>
            </w:r>
          </w:p>
          <w:p w14:paraId="66A2B95F" w14:textId="1F5C7AB0" w:rsidR="004142CD" w:rsidRDefault="00984670" w:rsidP="007A21D8">
            <w:pPr>
              <w:rPr>
                <w:lang w:bidi="es-ES"/>
              </w:rPr>
            </w:pPr>
            <w:r>
              <w:rPr>
                <w:lang w:bidi="es-ES"/>
              </w:rPr>
              <w:t>Titul</w:t>
            </w:r>
            <w:r w:rsidR="00962D84">
              <w:rPr>
                <w:lang w:bidi="es-ES"/>
              </w:rPr>
              <w:t>o</w:t>
            </w:r>
            <w:r w:rsidR="001701B4">
              <w:rPr>
                <w:lang w:bidi="es-ES"/>
              </w:rPr>
              <w:t xml:space="preserve"> </w:t>
            </w:r>
            <w:r w:rsidR="00102D3B">
              <w:rPr>
                <w:lang w:bidi="es-ES"/>
              </w:rPr>
              <w:t>s</w:t>
            </w:r>
            <w:r w:rsidR="001701B4">
              <w:rPr>
                <w:lang w:bidi="es-ES"/>
              </w:rPr>
              <w:t xml:space="preserve">ecretaria </w:t>
            </w:r>
            <w:r w:rsidR="00102D3B">
              <w:rPr>
                <w:lang w:bidi="es-ES"/>
              </w:rPr>
              <w:t>e</w:t>
            </w:r>
            <w:r w:rsidR="001701B4">
              <w:rPr>
                <w:lang w:bidi="es-ES"/>
              </w:rPr>
              <w:t>jecutiva</w:t>
            </w:r>
            <w:r w:rsidR="00A477F4">
              <w:rPr>
                <w:lang w:bidi="es-ES"/>
              </w:rPr>
              <w:t>.</w:t>
            </w:r>
          </w:p>
          <w:p w14:paraId="6D2CBE20" w14:textId="6886CE28" w:rsidR="00962D84" w:rsidRDefault="00962D84" w:rsidP="007A21D8">
            <w:pPr>
              <w:rPr>
                <w:lang w:bidi="es-ES"/>
              </w:rPr>
            </w:pPr>
          </w:p>
          <w:p w14:paraId="169FB591" w14:textId="7744A7CC" w:rsidR="00962D84" w:rsidRPr="00962D84" w:rsidRDefault="00962D84" w:rsidP="007A21D8">
            <w:pPr>
              <w:rPr>
                <w:b/>
                <w:bCs/>
                <w:lang w:bidi="es-ES"/>
              </w:rPr>
            </w:pPr>
            <w:r w:rsidRPr="00962D84">
              <w:rPr>
                <w:b/>
                <w:bCs/>
                <w:lang w:bidi="es-ES"/>
              </w:rPr>
              <w:t>Pontificia Universidad Católica de Chile</w:t>
            </w:r>
          </w:p>
          <w:p w14:paraId="20C77E2D" w14:textId="35057204" w:rsidR="00962D84" w:rsidRDefault="00962D84" w:rsidP="007A21D8">
            <w:pPr>
              <w:pStyle w:val="Fecha"/>
            </w:pPr>
            <w:r>
              <w:t>2017</w:t>
            </w:r>
            <w:r w:rsidRPr="0059649E">
              <w:rPr>
                <w:lang w:bidi="es-ES"/>
              </w:rPr>
              <w:t xml:space="preserve"> </w:t>
            </w:r>
          </w:p>
          <w:p w14:paraId="2A092090" w14:textId="5738C096" w:rsidR="00962D84" w:rsidRDefault="00962D84" w:rsidP="007A21D8">
            <w:r w:rsidRPr="00962D84">
              <w:t>Curso de Liderazgo Efectivo para el Trabajo en Equipo</w:t>
            </w:r>
            <w:r w:rsidR="00A477F4">
              <w:t>.</w:t>
            </w:r>
          </w:p>
          <w:p w14:paraId="5E12C289" w14:textId="77777777" w:rsidR="00934D55" w:rsidRDefault="00934D55" w:rsidP="007A21D8"/>
          <w:bookmarkStart w:id="0" w:name="_Hlk72103873" w:displacedByCustomXml="next"/>
          <w:sdt>
            <w:sdtPr>
              <w:id w:val="1001553383"/>
              <w:placeholder>
                <w:docPart w:val="44FD9A1619DA4315A3E638BB0AA16AAF"/>
              </w:placeholder>
              <w:temporary/>
              <w:showingPlcHdr/>
              <w15:appearance w15:val="hidden"/>
            </w:sdtPr>
            <w:sdtContent>
              <w:p w14:paraId="0BAE510C" w14:textId="77777777" w:rsidR="00036450" w:rsidRPr="0059649E" w:rsidRDefault="00036450" w:rsidP="007A21D8">
                <w:pPr>
                  <w:pStyle w:val="Ttulo2"/>
                </w:pPr>
                <w:r w:rsidRPr="00CA5C89">
                  <w:rPr>
                    <w:sz w:val="20"/>
                    <w:szCs w:val="20"/>
                    <w:lang w:bidi="es-ES"/>
                  </w:rPr>
                  <w:t>EXPERIENCIA LABORAL</w:t>
                </w:r>
              </w:p>
            </w:sdtContent>
          </w:sdt>
          <w:bookmarkEnd w:id="0"/>
          <w:p w14:paraId="64FA674A" w14:textId="766D2802" w:rsidR="000F78B8" w:rsidRDefault="001701B4" w:rsidP="007A21D8">
            <w:pPr>
              <w:pStyle w:val="Ttulo4"/>
            </w:pPr>
            <w:r>
              <w:t>REUTTER S.A.</w:t>
            </w:r>
          </w:p>
          <w:p w14:paraId="0592BB29" w14:textId="228D7E5D" w:rsidR="000F78B8" w:rsidRDefault="001701B4" w:rsidP="007A21D8">
            <w:pPr>
              <w:pStyle w:val="Ttulo4"/>
              <w:rPr>
                <w:b w:val="0"/>
                <w:bCs/>
              </w:rPr>
            </w:pPr>
            <w:r>
              <w:rPr>
                <w:b w:val="0"/>
                <w:bCs/>
              </w:rPr>
              <w:t>2020-2024</w:t>
            </w:r>
          </w:p>
          <w:p w14:paraId="0A71EB5B" w14:textId="5817290D" w:rsidR="001701B4" w:rsidRDefault="001701B4" w:rsidP="00FF0A4B">
            <w:pPr>
              <w:jc w:val="both"/>
            </w:pPr>
            <w:r>
              <w:t>Responsable en negociar con proveedores. Cotizar para cliente interno y externo</w:t>
            </w:r>
            <w:r w:rsidR="00CE0792">
              <w:t xml:space="preserve"> para </w:t>
            </w:r>
            <w:r w:rsidR="00F51C11">
              <w:t>todo el</w:t>
            </w:r>
            <w:r w:rsidR="00CE0792">
              <w:t xml:space="preserve"> holding empresarial</w:t>
            </w:r>
            <w:r w:rsidR="00F51C11">
              <w:t xml:space="preserve"> de empresas tales como:</w:t>
            </w:r>
            <w:r w:rsidR="00CE0792">
              <w:t xml:space="preserve"> Reutter, Vitafarma, Lifante y DIR</w:t>
            </w:r>
            <w:r>
              <w:t xml:space="preserve">. Gestionar ordenes de </w:t>
            </w:r>
            <w:r w:rsidR="00102D3B">
              <w:t>compras para</w:t>
            </w:r>
            <w:r>
              <w:t xml:space="preserve"> insumos generales</w:t>
            </w:r>
            <w:r w:rsidR="00025C07">
              <w:t xml:space="preserve"> y seguimiento de estas</w:t>
            </w:r>
            <w:r w:rsidR="00FF0A4B">
              <w:t xml:space="preserve"> en base a solicitud de pedidos (SOLPED). Gestión de HES – MIGO según requerimiento por parte del suscriptor. </w:t>
            </w:r>
            <w:r>
              <w:t xml:space="preserve">Conciliación de cuentas con proveedores y gestión de pagos. </w:t>
            </w:r>
          </w:p>
          <w:p w14:paraId="0C14D69E" w14:textId="5EFECD26" w:rsidR="008A3D8C" w:rsidRDefault="001701B4" w:rsidP="007A6624">
            <w:pPr>
              <w:jc w:val="both"/>
            </w:pPr>
            <w:r>
              <w:t xml:space="preserve">  </w:t>
            </w:r>
          </w:p>
          <w:p w14:paraId="3968038A" w14:textId="6C86D7E1" w:rsidR="00036450" w:rsidRPr="0059649E" w:rsidRDefault="001701B4" w:rsidP="007A21D8">
            <w:pPr>
              <w:pStyle w:val="Ttulo4"/>
              <w:rPr>
                <w:bCs/>
              </w:rPr>
            </w:pPr>
            <w:r>
              <w:t>REUTTER S.A.</w:t>
            </w:r>
          </w:p>
          <w:p w14:paraId="665C983A" w14:textId="5B4DDEC3" w:rsidR="00036450" w:rsidRPr="0059649E" w:rsidRDefault="001701B4" w:rsidP="007A21D8">
            <w:pPr>
              <w:pStyle w:val="Fecha"/>
            </w:pPr>
            <w:r>
              <w:t>2018-2019</w:t>
            </w:r>
          </w:p>
          <w:p w14:paraId="37A521EC" w14:textId="1FA383AA" w:rsidR="00FF0A4B" w:rsidRDefault="00093A31" w:rsidP="001701B4">
            <w:pPr>
              <w:jc w:val="both"/>
            </w:pPr>
            <w:r>
              <w:t>Gestor r</w:t>
            </w:r>
            <w:r w:rsidR="001159C2">
              <w:t xml:space="preserve">esponsable </w:t>
            </w:r>
            <w:r w:rsidR="00FF0A4B">
              <w:t>y encargada del depto. de post venta. Generar solicitudes de notas de crédito</w:t>
            </w:r>
            <w:r w:rsidR="007A6624">
              <w:t xml:space="preserve"> para todo el holding</w:t>
            </w:r>
            <w:r w:rsidR="00FF0A4B">
              <w:t>. Revisar</w:t>
            </w:r>
            <w:r w:rsidR="002D39B3">
              <w:t xml:space="preserve"> y visar </w:t>
            </w:r>
            <w:r w:rsidR="00FF0A4B">
              <w:t xml:space="preserve">con </w:t>
            </w:r>
            <w:r w:rsidR="002D39B3">
              <w:t xml:space="preserve">el área </w:t>
            </w:r>
            <w:r w:rsidR="00FF0A4B">
              <w:t>logística faltantes de insumos proveedor/cliente. Gestionar cruce de documentos rechazados por parte del SII</w:t>
            </w:r>
            <w:r>
              <w:t>, refacturaciones, entre otros.</w:t>
            </w:r>
          </w:p>
          <w:p w14:paraId="322946C0" w14:textId="77777777" w:rsidR="00690218" w:rsidRDefault="00690218" w:rsidP="00FF0A4B">
            <w:pPr>
              <w:pStyle w:val="Ttulo4"/>
            </w:pPr>
          </w:p>
          <w:p w14:paraId="48263670" w14:textId="02B3434B" w:rsidR="00FF0A4B" w:rsidRPr="0059649E" w:rsidRDefault="00FF0A4B" w:rsidP="00FF0A4B">
            <w:pPr>
              <w:pStyle w:val="Ttulo4"/>
              <w:rPr>
                <w:bCs/>
              </w:rPr>
            </w:pPr>
            <w:r>
              <w:t>REUTTER S.A.</w:t>
            </w:r>
          </w:p>
          <w:p w14:paraId="279375DC" w14:textId="384F6E0E" w:rsidR="00FF0A4B" w:rsidRDefault="00FF0A4B" w:rsidP="001701B4">
            <w:pPr>
              <w:jc w:val="both"/>
            </w:pPr>
            <w:r>
              <w:t>2017-2018</w:t>
            </w:r>
          </w:p>
          <w:p w14:paraId="15608E32" w14:textId="14612881" w:rsidR="004B6E47" w:rsidRDefault="00FF0A4B" w:rsidP="00EE5B44">
            <w:pPr>
              <w:jc w:val="both"/>
            </w:pPr>
            <w:r>
              <w:t>Secretaria Recepcionista. Encargada de derivar llamadas a distint</w:t>
            </w:r>
            <w:r w:rsidR="008A3D8C">
              <w:t>os deptos</w:t>
            </w:r>
            <w:r>
              <w:t xml:space="preserve">. Recibir y </w:t>
            </w:r>
            <w:r w:rsidR="005E2C9B">
              <w:t>derivar</w:t>
            </w:r>
            <w:r>
              <w:t xml:space="preserve"> correspondencia a distint</w:t>
            </w:r>
            <w:r w:rsidR="005E2C9B">
              <w:t>as áreas</w:t>
            </w:r>
            <w:r>
              <w:t xml:space="preserve"> y encargados</w:t>
            </w:r>
            <w:r w:rsidR="001E1397">
              <w:t>. Atender a</w:t>
            </w:r>
            <w:r>
              <w:t xml:space="preserve"> clientes para la entrega de sus compras en insumos médicos, medicamentos y cotillón.</w:t>
            </w:r>
          </w:p>
          <w:p w14:paraId="64335DBD" w14:textId="77777777" w:rsidR="008A3D8C" w:rsidRDefault="008A3D8C" w:rsidP="00EE5B44">
            <w:pPr>
              <w:jc w:val="both"/>
              <w:rPr>
                <w:b/>
                <w:bCs/>
              </w:rPr>
            </w:pPr>
          </w:p>
          <w:p w14:paraId="7B4E3DA7" w14:textId="167A12E3" w:rsidR="003C307A" w:rsidRPr="003C307A" w:rsidRDefault="003C307A" w:rsidP="00EE5B44">
            <w:pPr>
              <w:jc w:val="both"/>
              <w:rPr>
                <w:b/>
                <w:bCs/>
              </w:rPr>
            </w:pPr>
            <w:r w:rsidRPr="003C307A">
              <w:rPr>
                <w:b/>
                <w:bCs/>
              </w:rPr>
              <w:t>GRUPO CAPITALES</w:t>
            </w:r>
          </w:p>
          <w:p w14:paraId="126C3463" w14:textId="1C8A2A09" w:rsidR="003C307A" w:rsidRDefault="003C307A" w:rsidP="00EE5B44">
            <w:pPr>
              <w:jc w:val="both"/>
            </w:pPr>
            <w:r>
              <w:t>2010-2013</w:t>
            </w:r>
          </w:p>
          <w:p w14:paraId="477CC50C" w14:textId="3DA42B5A" w:rsidR="003C307A" w:rsidRDefault="003C307A" w:rsidP="00EE5B44">
            <w:pPr>
              <w:jc w:val="both"/>
            </w:pPr>
            <w:r>
              <w:t xml:space="preserve">Secretaria gerencia. Agendamiento y preparación de reuniones. Llevar agenda del Gerente General. Compra de pasajes, reserva de hoteles, recepción de llamadas. Generar ruta para </w:t>
            </w:r>
            <w:r w:rsidR="000F62FE">
              <w:t>los juniors</w:t>
            </w:r>
            <w:r>
              <w:t>, entrega de documen</w:t>
            </w:r>
            <w:r w:rsidR="000F62FE">
              <w:t>tos notariales, bancarios</w:t>
            </w:r>
            <w:r>
              <w:t>, contratos, pagos, etc.</w:t>
            </w:r>
          </w:p>
          <w:p w14:paraId="581BD9B0" w14:textId="77777777" w:rsidR="003C307A" w:rsidRDefault="003C307A" w:rsidP="00EE5B44">
            <w:pPr>
              <w:jc w:val="both"/>
            </w:pPr>
          </w:p>
          <w:p w14:paraId="6E4EE155" w14:textId="77777777" w:rsidR="003C307A" w:rsidRDefault="003C307A" w:rsidP="00EE5B44">
            <w:pPr>
              <w:jc w:val="both"/>
            </w:pPr>
          </w:p>
          <w:p w14:paraId="746CB551" w14:textId="7E9544A3" w:rsidR="003C307A" w:rsidRPr="003C307A" w:rsidRDefault="003C307A" w:rsidP="00EE5B44">
            <w:pPr>
              <w:jc w:val="both"/>
            </w:pPr>
          </w:p>
        </w:tc>
      </w:tr>
    </w:tbl>
    <w:p w14:paraId="350A2D16" w14:textId="77777777" w:rsidR="004A7197" w:rsidRDefault="00A911AE" w:rsidP="004A7197">
      <w:pPr>
        <w:tabs>
          <w:tab w:val="left" w:pos="990"/>
        </w:tabs>
        <w:rPr>
          <w:b/>
          <w:bCs/>
        </w:rPr>
      </w:pPr>
      <w:r>
        <w:rPr>
          <w:b/>
          <w:bCs/>
        </w:rPr>
        <w:lastRenderedPageBreak/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4DEF6B0" w14:textId="194983BD" w:rsidR="004A7197" w:rsidRDefault="001C63B6" w:rsidP="004A7197">
      <w:pPr>
        <w:tabs>
          <w:tab w:val="left" w:pos="990"/>
        </w:tabs>
        <w:rPr>
          <w:b/>
          <w:bCs/>
          <w:sz w:val="22"/>
        </w:rPr>
      </w:pPr>
      <w:r>
        <w:rPr>
          <w:b/>
          <w:bCs/>
        </w:rPr>
        <w:t xml:space="preserve">                                                                                      </w:t>
      </w:r>
      <w:r w:rsidR="00B72ADC">
        <w:rPr>
          <w:b/>
          <w:bCs/>
        </w:rPr>
        <w:t xml:space="preserve">  </w:t>
      </w:r>
      <w:r w:rsidR="004A7197" w:rsidRPr="00A911AE">
        <w:rPr>
          <w:b/>
          <w:bCs/>
          <w:sz w:val="22"/>
        </w:rPr>
        <w:t>REFERENCIAS</w:t>
      </w:r>
    </w:p>
    <w:p w14:paraId="38AA93BB" w14:textId="77777777" w:rsidR="004A7197" w:rsidRDefault="004A7197" w:rsidP="004A7197">
      <w:pPr>
        <w:tabs>
          <w:tab w:val="left" w:pos="990"/>
        </w:tabs>
        <w:rPr>
          <w:b/>
          <w:bCs/>
          <w:sz w:val="22"/>
        </w:rPr>
      </w:pPr>
      <w:r>
        <w:rPr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7D05F" wp14:editId="16E1B56A">
                <wp:simplePos x="0" y="0"/>
                <wp:positionH relativeFrom="column">
                  <wp:posOffset>2720340</wp:posOffset>
                </wp:positionH>
                <wp:positionV relativeFrom="paragraph">
                  <wp:posOffset>6349</wp:posOffset>
                </wp:positionV>
                <wp:extent cx="3733800" cy="0"/>
                <wp:effectExtent l="0" t="0" r="0" b="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B7595" id="Conector recto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2pt,.5pt" to="508.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" strokecolor="#94b6d2 [3204]" strokeweight=".5pt">
                <v:stroke joinstyle="miter"/>
              </v:line>
            </w:pict>
          </mc:Fallback>
        </mc:AlternateContent>
      </w:r>
    </w:p>
    <w:p w14:paraId="02F245F4" w14:textId="2C91C6B4" w:rsidR="004A7197" w:rsidRPr="00AB3825" w:rsidRDefault="004A7197" w:rsidP="004A7197">
      <w:pPr>
        <w:tabs>
          <w:tab w:val="left" w:pos="990"/>
        </w:tabs>
        <w:rPr>
          <w:szCs w:val="18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>
        <w:rPr>
          <w:b/>
          <w:bCs/>
          <w:sz w:val="22"/>
        </w:rPr>
        <w:tab/>
      </w:r>
      <w:r w:rsidR="00B72ADC">
        <w:rPr>
          <w:b/>
          <w:bCs/>
          <w:sz w:val="22"/>
        </w:rPr>
        <w:t xml:space="preserve">  </w:t>
      </w:r>
      <w:r w:rsidR="003C307A" w:rsidRPr="00AB3825">
        <w:rPr>
          <w:szCs w:val="18"/>
        </w:rPr>
        <w:t>Sr</w:t>
      </w:r>
      <w:r w:rsidR="003C307A">
        <w:rPr>
          <w:szCs w:val="18"/>
        </w:rPr>
        <w:t>ta.: Claudia Cordero</w:t>
      </w:r>
    </w:p>
    <w:p w14:paraId="23724D07" w14:textId="6E184F9B" w:rsidR="004A7197" w:rsidRPr="00AB3825" w:rsidRDefault="004A7197" w:rsidP="004A7197">
      <w:pPr>
        <w:tabs>
          <w:tab w:val="left" w:pos="990"/>
        </w:tabs>
        <w:rPr>
          <w:szCs w:val="18"/>
        </w:rPr>
      </w:pP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="00B72ADC">
        <w:rPr>
          <w:szCs w:val="18"/>
        </w:rPr>
        <w:t xml:space="preserve"> </w:t>
      </w:r>
      <w:r w:rsidR="00690218">
        <w:rPr>
          <w:szCs w:val="18"/>
        </w:rPr>
        <w:t>Jefa Comercio Exterior</w:t>
      </w:r>
    </w:p>
    <w:p w14:paraId="7301BF89" w14:textId="0A106951" w:rsidR="004A7197" w:rsidRDefault="004A7197" w:rsidP="004A7197">
      <w:pPr>
        <w:tabs>
          <w:tab w:val="left" w:pos="990"/>
        </w:tabs>
        <w:rPr>
          <w:szCs w:val="18"/>
        </w:rPr>
      </w:pP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="00B72ADC">
        <w:rPr>
          <w:szCs w:val="18"/>
        </w:rPr>
        <w:t xml:space="preserve">  </w:t>
      </w:r>
      <w:r w:rsidRPr="00AB3825">
        <w:rPr>
          <w:szCs w:val="18"/>
        </w:rPr>
        <w:t xml:space="preserve">Fono: 569 </w:t>
      </w:r>
      <w:r w:rsidR="003C307A">
        <w:rPr>
          <w:szCs w:val="18"/>
        </w:rPr>
        <w:t>4286 3452</w:t>
      </w:r>
    </w:p>
    <w:p w14:paraId="251DF23E" w14:textId="09FFFC00" w:rsidR="004A7197" w:rsidRPr="00AB3825" w:rsidRDefault="004A7197" w:rsidP="004A7197">
      <w:pPr>
        <w:tabs>
          <w:tab w:val="left" w:pos="990"/>
        </w:tabs>
        <w:rPr>
          <w:szCs w:val="18"/>
        </w:rPr>
      </w:pP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 w:rsidR="00B72ADC">
        <w:rPr>
          <w:szCs w:val="18"/>
        </w:rPr>
        <w:t xml:space="preserve">  </w:t>
      </w:r>
      <w:r>
        <w:rPr>
          <w:szCs w:val="18"/>
        </w:rPr>
        <w:t>E-mail:</w:t>
      </w:r>
      <w:r w:rsidR="003C307A">
        <w:rPr>
          <w:szCs w:val="18"/>
        </w:rPr>
        <w:t xml:space="preserve"> clau</w:t>
      </w:r>
      <w:r w:rsidR="00690218">
        <w:rPr>
          <w:szCs w:val="18"/>
        </w:rPr>
        <w:t>corder@hotmail.com</w:t>
      </w:r>
    </w:p>
    <w:p w14:paraId="08E2F797" w14:textId="77777777" w:rsidR="004A7197" w:rsidRPr="00AB3825" w:rsidRDefault="004A7197" w:rsidP="004A7197">
      <w:pPr>
        <w:tabs>
          <w:tab w:val="left" w:pos="990"/>
        </w:tabs>
        <w:rPr>
          <w:szCs w:val="18"/>
        </w:rPr>
      </w:pPr>
    </w:p>
    <w:p w14:paraId="0640FEC7" w14:textId="204755FF" w:rsidR="004A7197" w:rsidRPr="00AB3825" w:rsidRDefault="004A7197" w:rsidP="004A7197">
      <w:pPr>
        <w:tabs>
          <w:tab w:val="left" w:pos="990"/>
        </w:tabs>
        <w:rPr>
          <w:szCs w:val="18"/>
        </w:rPr>
      </w:pP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="00B72ADC">
        <w:rPr>
          <w:szCs w:val="18"/>
        </w:rPr>
        <w:t xml:space="preserve">  </w:t>
      </w:r>
      <w:r w:rsidRPr="00AB3825">
        <w:rPr>
          <w:szCs w:val="18"/>
        </w:rPr>
        <w:t xml:space="preserve">Sr.: </w:t>
      </w:r>
      <w:r w:rsidR="003C307A">
        <w:rPr>
          <w:szCs w:val="18"/>
        </w:rPr>
        <w:t>Luis Valero Parra</w:t>
      </w:r>
    </w:p>
    <w:p w14:paraId="067ABE23" w14:textId="26647266" w:rsidR="004A7197" w:rsidRPr="00AB3825" w:rsidRDefault="004A7197" w:rsidP="004A7197">
      <w:pPr>
        <w:tabs>
          <w:tab w:val="left" w:pos="990"/>
        </w:tabs>
        <w:rPr>
          <w:szCs w:val="18"/>
        </w:rPr>
      </w:pP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="00B72ADC">
        <w:rPr>
          <w:szCs w:val="18"/>
        </w:rPr>
        <w:t xml:space="preserve">  </w:t>
      </w:r>
      <w:r w:rsidR="003C307A">
        <w:rPr>
          <w:szCs w:val="18"/>
        </w:rPr>
        <w:t>Encargado depto. Servicios Generales</w:t>
      </w:r>
    </w:p>
    <w:p w14:paraId="2DDCEDC7" w14:textId="7DE47EDB" w:rsidR="004A7197" w:rsidRDefault="004A7197" w:rsidP="004A7197">
      <w:pPr>
        <w:tabs>
          <w:tab w:val="left" w:pos="990"/>
        </w:tabs>
        <w:rPr>
          <w:szCs w:val="18"/>
        </w:rPr>
      </w:pP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Pr="00AB3825">
        <w:rPr>
          <w:szCs w:val="18"/>
        </w:rPr>
        <w:tab/>
      </w:r>
      <w:r w:rsidR="00B72ADC">
        <w:rPr>
          <w:szCs w:val="18"/>
        </w:rPr>
        <w:t xml:space="preserve">  </w:t>
      </w:r>
      <w:r w:rsidRPr="00AB3825">
        <w:rPr>
          <w:szCs w:val="18"/>
        </w:rPr>
        <w:t xml:space="preserve">Fono: 569 </w:t>
      </w:r>
      <w:r w:rsidR="003C307A">
        <w:rPr>
          <w:szCs w:val="18"/>
        </w:rPr>
        <w:t>5718 8137</w:t>
      </w:r>
    </w:p>
    <w:p w14:paraId="0F9AB374" w14:textId="5A2E9559" w:rsidR="004A7197" w:rsidRPr="00AB3825" w:rsidRDefault="004A7197" w:rsidP="004A7197">
      <w:pPr>
        <w:tabs>
          <w:tab w:val="left" w:pos="990"/>
        </w:tabs>
        <w:rPr>
          <w:szCs w:val="18"/>
        </w:rPr>
      </w:pP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>
        <w:rPr>
          <w:szCs w:val="18"/>
        </w:rPr>
        <w:tab/>
      </w:r>
      <w:r w:rsidR="00B72ADC">
        <w:rPr>
          <w:szCs w:val="18"/>
        </w:rPr>
        <w:t xml:space="preserve">  </w:t>
      </w:r>
      <w:r>
        <w:rPr>
          <w:szCs w:val="18"/>
        </w:rPr>
        <w:t xml:space="preserve">E-mail: </w:t>
      </w:r>
      <w:r w:rsidR="001E6037">
        <w:rPr>
          <w:szCs w:val="18"/>
        </w:rPr>
        <w:t>l</w:t>
      </w:r>
      <w:r w:rsidR="003C307A">
        <w:rPr>
          <w:szCs w:val="18"/>
        </w:rPr>
        <w:t>uis.valero@reutter.cl</w:t>
      </w:r>
    </w:p>
    <w:p w14:paraId="06C5A987" w14:textId="3CE3198B" w:rsidR="00601083" w:rsidRDefault="00601083" w:rsidP="000C45FF">
      <w:pPr>
        <w:tabs>
          <w:tab w:val="left" w:pos="990"/>
        </w:tabs>
        <w:rPr>
          <w:b/>
          <w:bCs/>
        </w:rPr>
      </w:pPr>
    </w:p>
    <w:sectPr w:rsidR="00601083" w:rsidSect="0059649E">
      <w:headerReference w:type="default" r:id="rId12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CFB49" w14:textId="77777777" w:rsidR="002568CE" w:rsidRDefault="002568CE" w:rsidP="000C45FF">
      <w:r>
        <w:separator/>
      </w:r>
    </w:p>
  </w:endnote>
  <w:endnote w:type="continuationSeparator" w:id="0">
    <w:p w14:paraId="182C706E" w14:textId="77777777" w:rsidR="002568CE" w:rsidRDefault="002568C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5113E" w14:textId="77777777" w:rsidR="002568CE" w:rsidRDefault="002568CE" w:rsidP="000C45FF">
      <w:r>
        <w:separator/>
      </w:r>
    </w:p>
  </w:footnote>
  <w:footnote w:type="continuationSeparator" w:id="0">
    <w:p w14:paraId="5A89EF4A" w14:textId="77777777" w:rsidR="002568CE" w:rsidRDefault="002568C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43264" w14:textId="77777777" w:rsidR="000C45FF" w:rsidRPr="0059649E" w:rsidRDefault="000C45FF">
    <w:pPr>
      <w:pStyle w:val="Encabezado"/>
    </w:pPr>
    <w:r w:rsidRPr="0059649E">
      <w:rPr>
        <w:noProof/>
        <w:lang w:val="es-CL" w:eastAsia="es-CL"/>
      </w:rPr>
      <w:drawing>
        <wp:anchor distT="0" distB="0" distL="114300" distR="114300" simplePos="0" relativeHeight="251658240" behindDoc="1" locked="0" layoutInCell="1" allowOverlap="1" wp14:anchorId="2412AFFE" wp14:editId="7BF66D8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372457075">
    <w:abstractNumId w:val="10"/>
  </w:num>
  <w:num w:numId="2" w16cid:durableId="18169463">
    <w:abstractNumId w:val="11"/>
  </w:num>
  <w:num w:numId="3" w16cid:durableId="1740205828">
    <w:abstractNumId w:val="8"/>
  </w:num>
  <w:num w:numId="4" w16cid:durableId="1032415745">
    <w:abstractNumId w:val="3"/>
  </w:num>
  <w:num w:numId="5" w16cid:durableId="1957254662">
    <w:abstractNumId w:val="2"/>
  </w:num>
  <w:num w:numId="6" w16cid:durableId="1997805057">
    <w:abstractNumId w:val="1"/>
  </w:num>
  <w:num w:numId="7" w16cid:durableId="2116976300">
    <w:abstractNumId w:val="0"/>
  </w:num>
  <w:num w:numId="8" w16cid:durableId="2138178629">
    <w:abstractNumId w:val="9"/>
  </w:num>
  <w:num w:numId="9" w16cid:durableId="1424647807">
    <w:abstractNumId w:val="7"/>
  </w:num>
  <w:num w:numId="10" w16cid:durableId="1858889916">
    <w:abstractNumId w:val="6"/>
  </w:num>
  <w:num w:numId="11" w16cid:durableId="1529104111">
    <w:abstractNumId w:val="5"/>
  </w:num>
  <w:num w:numId="12" w16cid:durableId="823280766">
    <w:abstractNumId w:val="4"/>
  </w:num>
  <w:num w:numId="13" w16cid:durableId="10117576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A55"/>
    <w:rsid w:val="000164C4"/>
    <w:rsid w:val="00025C07"/>
    <w:rsid w:val="00036450"/>
    <w:rsid w:val="00045983"/>
    <w:rsid w:val="00050BAD"/>
    <w:rsid w:val="00055C4B"/>
    <w:rsid w:val="00072432"/>
    <w:rsid w:val="00074A19"/>
    <w:rsid w:val="00075675"/>
    <w:rsid w:val="0007578C"/>
    <w:rsid w:val="0008441F"/>
    <w:rsid w:val="00093A31"/>
    <w:rsid w:val="00094499"/>
    <w:rsid w:val="0009699B"/>
    <w:rsid w:val="000A0A24"/>
    <w:rsid w:val="000B5804"/>
    <w:rsid w:val="000C1C14"/>
    <w:rsid w:val="000C45FF"/>
    <w:rsid w:val="000E3FD1"/>
    <w:rsid w:val="000E564B"/>
    <w:rsid w:val="000F54A1"/>
    <w:rsid w:val="000F62FE"/>
    <w:rsid w:val="000F78B8"/>
    <w:rsid w:val="00102673"/>
    <w:rsid w:val="00102D3B"/>
    <w:rsid w:val="00112054"/>
    <w:rsid w:val="001159C2"/>
    <w:rsid w:val="001160A1"/>
    <w:rsid w:val="001315FF"/>
    <w:rsid w:val="00133F97"/>
    <w:rsid w:val="001424E5"/>
    <w:rsid w:val="001427AA"/>
    <w:rsid w:val="00146F38"/>
    <w:rsid w:val="00151610"/>
    <w:rsid w:val="001525E1"/>
    <w:rsid w:val="001701B4"/>
    <w:rsid w:val="00173306"/>
    <w:rsid w:val="00180329"/>
    <w:rsid w:val="00187791"/>
    <w:rsid w:val="0019001F"/>
    <w:rsid w:val="001A74A5"/>
    <w:rsid w:val="001B23B3"/>
    <w:rsid w:val="001B2ABD"/>
    <w:rsid w:val="001C2014"/>
    <w:rsid w:val="001C63B6"/>
    <w:rsid w:val="001D04FB"/>
    <w:rsid w:val="001D2AAE"/>
    <w:rsid w:val="001E0391"/>
    <w:rsid w:val="001E1397"/>
    <w:rsid w:val="001E1759"/>
    <w:rsid w:val="001E6037"/>
    <w:rsid w:val="001F1ECC"/>
    <w:rsid w:val="00216FF9"/>
    <w:rsid w:val="002352BC"/>
    <w:rsid w:val="002400EB"/>
    <w:rsid w:val="002559EC"/>
    <w:rsid w:val="002568CE"/>
    <w:rsid w:val="00256CF7"/>
    <w:rsid w:val="002673E3"/>
    <w:rsid w:val="00281FD5"/>
    <w:rsid w:val="002A554C"/>
    <w:rsid w:val="002D39B3"/>
    <w:rsid w:val="002D3CA3"/>
    <w:rsid w:val="002D65CD"/>
    <w:rsid w:val="002D7BF7"/>
    <w:rsid w:val="002E6429"/>
    <w:rsid w:val="0030481B"/>
    <w:rsid w:val="003156FC"/>
    <w:rsid w:val="00323D68"/>
    <w:rsid w:val="003254B5"/>
    <w:rsid w:val="00336226"/>
    <w:rsid w:val="0037121F"/>
    <w:rsid w:val="003A0548"/>
    <w:rsid w:val="003A0D45"/>
    <w:rsid w:val="003A6B7D"/>
    <w:rsid w:val="003B06CA"/>
    <w:rsid w:val="003B527F"/>
    <w:rsid w:val="003B77AC"/>
    <w:rsid w:val="003C307A"/>
    <w:rsid w:val="003E1FCC"/>
    <w:rsid w:val="003F5F7A"/>
    <w:rsid w:val="004060CF"/>
    <w:rsid w:val="004071FC"/>
    <w:rsid w:val="004142CD"/>
    <w:rsid w:val="004277A6"/>
    <w:rsid w:val="00442563"/>
    <w:rsid w:val="004440CE"/>
    <w:rsid w:val="00445947"/>
    <w:rsid w:val="004561E8"/>
    <w:rsid w:val="004813B3"/>
    <w:rsid w:val="004932A9"/>
    <w:rsid w:val="00496591"/>
    <w:rsid w:val="004A7197"/>
    <w:rsid w:val="004B6E47"/>
    <w:rsid w:val="004C0D9D"/>
    <w:rsid w:val="004C63E4"/>
    <w:rsid w:val="004D3011"/>
    <w:rsid w:val="004D4142"/>
    <w:rsid w:val="004E796E"/>
    <w:rsid w:val="004F009E"/>
    <w:rsid w:val="00501BFE"/>
    <w:rsid w:val="00512BAA"/>
    <w:rsid w:val="00514935"/>
    <w:rsid w:val="00516B1F"/>
    <w:rsid w:val="00521E01"/>
    <w:rsid w:val="00523C30"/>
    <w:rsid w:val="005251AD"/>
    <w:rsid w:val="005262AC"/>
    <w:rsid w:val="00532CCA"/>
    <w:rsid w:val="0055003A"/>
    <w:rsid w:val="00565727"/>
    <w:rsid w:val="0057356A"/>
    <w:rsid w:val="00582649"/>
    <w:rsid w:val="00593B2E"/>
    <w:rsid w:val="005940F6"/>
    <w:rsid w:val="0059649E"/>
    <w:rsid w:val="005A017D"/>
    <w:rsid w:val="005A5CBD"/>
    <w:rsid w:val="005A63F1"/>
    <w:rsid w:val="005A7B56"/>
    <w:rsid w:val="005C6D13"/>
    <w:rsid w:val="005D320D"/>
    <w:rsid w:val="005E0B6B"/>
    <w:rsid w:val="005E2C9B"/>
    <w:rsid w:val="005E39D5"/>
    <w:rsid w:val="00600670"/>
    <w:rsid w:val="00601083"/>
    <w:rsid w:val="0060187F"/>
    <w:rsid w:val="00616B52"/>
    <w:rsid w:val="0062123A"/>
    <w:rsid w:val="00646E75"/>
    <w:rsid w:val="00662F2A"/>
    <w:rsid w:val="00662F9A"/>
    <w:rsid w:val="006771D0"/>
    <w:rsid w:val="0067795B"/>
    <w:rsid w:val="00690218"/>
    <w:rsid w:val="00693A55"/>
    <w:rsid w:val="00693E2F"/>
    <w:rsid w:val="006962B8"/>
    <w:rsid w:val="006A7510"/>
    <w:rsid w:val="006D0734"/>
    <w:rsid w:val="006D22F9"/>
    <w:rsid w:val="006E2D64"/>
    <w:rsid w:val="00700B68"/>
    <w:rsid w:val="0070228C"/>
    <w:rsid w:val="00704077"/>
    <w:rsid w:val="007147EA"/>
    <w:rsid w:val="00715FCB"/>
    <w:rsid w:val="00731FA9"/>
    <w:rsid w:val="00743101"/>
    <w:rsid w:val="007775E1"/>
    <w:rsid w:val="0078409D"/>
    <w:rsid w:val="007867A0"/>
    <w:rsid w:val="007927F5"/>
    <w:rsid w:val="007A21D8"/>
    <w:rsid w:val="007A6624"/>
    <w:rsid w:val="007B5F70"/>
    <w:rsid w:val="007B78BC"/>
    <w:rsid w:val="007D357A"/>
    <w:rsid w:val="007F39ED"/>
    <w:rsid w:val="0080001B"/>
    <w:rsid w:val="00802CA0"/>
    <w:rsid w:val="00811BE4"/>
    <w:rsid w:val="0082344F"/>
    <w:rsid w:val="008249E5"/>
    <w:rsid w:val="008340B9"/>
    <w:rsid w:val="00851C01"/>
    <w:rsid w:val="00860630"/>
    <w:rsid w:val="00882B8F"/>
    <w:rsid w:val="008A3D8C"/>
    <w:rsid w:val="009112BC"/>
    <w:rsid w:val="00915F53"/>
    <w:rsid w:val="009201B2"/>
    <w:rsid w:val="009260CD"/>
    <w:rsid w:val="00934D55"/>
    <w:rsid w:val="00944BB2"/>
    <w:rsid w:val="0095285C"/>
    <w:rsid w:val="00952C25"/>
    <w:rsid w:val="00956305"/>
    <w:rsid w:val="00962D84"/>
    <w:rsid w:val="00982AC6"/>
    <w:rsid w:val="009838E2"/>
    <w:rsid w:val="00984670"/>
    <w:rsid w:val="009942CD"/>
    <w:rsid w:val="009A09AC"/>
    <w:rsid w:val="009A413C"/>
    <w:rsid w:val="009A4F11"/>
    <w:rsid w:val="009B1DD3"/>
    <w:rsid w:val="009C40B0"/>
    <w:rsid w:val="009F595E"/>
    <w:rsid w:val="00A02C96"/>
    <w:rsid w:val="00A1091E"/>
    <w:rsid w:val="00A2118D"/>
    <w:rsid w:val="00A26735"/>
    <w:rsid w:val="00A30631"/>
    <w:rsid w:val="00A41215"/>
    <w:rsid w:val="00A420CA"/>
    <w:rsid w:val="00A477F4"/>
    <w:rsid w:val="00A77282"/>
    <w:rsid w:val="00A911AE"/>
    <w:rsid w:val="00AA03C7"/>
    <w:rsid w:val="00AB3825"/>
    <w:rsid w:val="00AD76E2"/>
    <w:rsid w:val="00B01360"/>
    <w:rsid w:val="00B102D0"/>
    <w:rsid w:val="00B20152"/>
    <w:rsid w:val="00B359E4"/>
    <w:rsid w:val="00B4188D"/>
    <w:rsid w:val="00B50D04"/>
    <w:rsid w:val="00B53886"/>
    <w:rsid w:val="00B57D98"/>
    <w:rsid w:val="00B70850"/>
    <w:rsid w:val="00B72ADC"/>
    <w:rsid w:val="00B740F7"/>
    <w:rsid w:val="00B8010C"/>
    <w:rsid w:val="00B80AA9"/>
    <w:rsid w:val="00B92A76"/>
    <w:rsid w:val="00B939E7"/>
    <w:rsid w:val="00B95D69"/>
    <w:rsid w:val="00B9612F"/>
    <w:rsid w:val="00BA1475"/>
    <w:rsid w:val="00BA4B4A"/>
    <w:rsid w:val="00BB25D4"/>
    <w:rsid w:val="00BB5B6B"/>
    <w:rsid w:val="00BC0A02"/>
    <w:rsid w:val="00BD6431"/>
    <w:rsid w:val="00C03110"/>
    <w:rsid w:val="00C066B6"/>
    <w:rsid w:val="00C328AD"/>
    <w:rsid w:val="00C37BA1"/>
    <w:rsid w:val="00C4674C"/>
    <w:rsid w:val="00C472AD"/>
    <w:rsid w:val="00C506CF"/>
    <w:rsid w:val="00C52027"/>
    <w:rsid w:val="00C65DD6"/>
    <w:rsid w:val="00C7259C"/>
    <w:rsid w:val="00C72BED"/>
    <w:rsid w:val="00C9578B"/>
    <w:rsid w:val="00CA5C89"/>
    <w:rsid w:val="00CB0055"/>
    <w:rsid w:val="00CB734C"/>
    <w:rsid w:val="00CC0C6D"/>
    <w:rsid w:val="00CC210F"/>
    <w:rsid w:val="00CC4695"/>
    <w:rsid w:val="00CC7C50"/>
    <w:rsid w:val="00CD2C57"/>
    <w:rsid w:val="00CE0792"/>
    <w:rsid w:val="00CE44DF"/>
    <w:rsid w:val="00CE7B80"/>
    <w:rsid w:val="00CF0215"/>
    <w:rsid w:val="00CF7955"/>
    <w:rsid w:val="00D00230"/>
    <w:rsid w:val="00D03B7C"/>
    <w:rsid w:val="00D04BFE"/>
    <w:rsid w:val="00D13E97"/>
    <w:rsid w:val="00D148FB"/>
    <w:rsid w:val="00D16071"/>
    <w:rsid w:val="00D2522B"/>
    <w:rsid w:val="00D422DE"/>
    <w:rsid w:val="00D52A80"/>
    <w:rsid w:val="00D5459D"/>
    <w:rsid w:val="00D5652C"/>
    <w:rsid w:val="00DA08FE"/>
    <w:rsid w:val="00DA1F4D"/>
    <w:rsid w:val="00DA45E2"/>
    <w:rsid w:val="00DD172A"/>
    <w:rsid w:val="00DD7C0D"/>
    <w:rsid w:val="00DE0C56"/>
    <w:rsid w:val="00DF1E95"/>
    <w:rsid w:val="00E03A8D"/>
    <w:rsid w:val="00E043BC"/>
    <w:rsid w:val="00E07D17"/>
    <w:rsid w:val="00E14A0A"/>
    <w:rsid w:val="00E20E43"/>
    <w:rsid w:val="00E25A26"/>
    <w:rsid w:val="00E4381A"/>
    <w:rsid w:val="00E50D54"/>
    <w:rsid w:val="00E55D74"/>
    <w:rsid w:val="00E618F5"/>
    <w:rsid w:val="00E621C8"/>
    <w:rsid w:val="00E64EB2"/>
    <w:rsid w:val="00E672B4"/>
    <w:rsid w:val="00E816B5"/>
    <w:rsid w:val="00E95581"/>
    <w:rsid w:val="00EC4278"/>
    <w:rsid w:val="00EE4C8D"/>
    <w:rsid w:val="00EE5818"/>
    <w:rsid w:val="00EE5B44"/>
    <w:rsid w:val="00EF7239"/>
    <w:rsid w:val="00F02496"/>
    <w:rsid w:val="00F057E8"/>
    <w:rsid w:val="00F0710D"/>
    <w:rsid w:val="00F11702"/>
    <w:rsid w:val="00F1480E"/>
    <w:rsid w:val="00F51C11"/>
    <w:rsid w:val="00F60274"/>
    <w:rsid w:val="00F6257D"/>
    <w:rsid w:val="00F65EE2"/>
    <w:rsid w:val="00F77FB9"/>
    <w:rsid w:val="00F92DAE"/>
    <w:rsid w:val="00F942AC"/>
    <w:rsid w:val="00F94526"/>
    <w:rsid w:val="00FB068F"/>
    <w:rsid w:val="00FB2031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D187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  <w:style w:type="character" w:customStyle="1" w:styleId="vanity-namedomain">
    <w:name w:val="vanity-name__domain"/>
    <w:basedOn w:val="Fuentedeprrafopredeter"/>
    <w:rsid w:val="009112BC"/>
  </w:style>
  <w:style w:type="character" w:customStyle="1" w:styleId="vanity-namedisplay-name">
    <w:name w:val="vanity-name__display-name"/>
    <w:basedOn w:val="Fuentedeprrafopredeter"/>
    <w:rsid w:val="009112B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112B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B5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udela.cecilia@hot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mno\AppData\Local\Microsoft\Office\16.0\DTS\es-ES%7b9A93856B-C401-4DF5-96E5-0D0488A329DC%7d\%7b6E79CA34-65A0-4E8E-A187-6F122BF9E13F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3A018482DD149468AA51B252557D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A5B92-7568-410E-B529-EBF65D2C7B70}"/>
      </w:docPartPr>
      <w:docPartBody>
        <w:p w:rsidR="00A91706" w:rsidRDefault="003E0933">
          <w:pPr>
            <w:pStyle w:val="93A018482DD149468AA51B252557DCBC"/>
          </w:pPr>
          <w:r w:rsidRPr="0059649E">
            <w:rPr>
              <w:lang w:bidi="es-ES"/>
            </w:rPr>
            <w:t>Perfil</w:t>
          </w:r>
        </w:p>
      </w:docPartBody>
    </w:docPart>
    <w:docPart>
      <w:docPartPr>
        <w:name w:val="CB6D3B31DEF24179998CC5D131DF6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43561-F7E2-4CF2-99D5-15870B86CC80}"/>
      </w:docPartPr>
      <w:docPartBody>
        <w:p w:rsidR="00A91706" w:rsidRDefault="003E0933">
          <w:pPr>
            <w:pStyle w:val="CB6D3B31DEF24179998CC5D131DF613C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CAE46CAC503C4D40B0AA88938168E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913A2-CB80-4E95-82BE-FA74B1D07C14}"/>
      </w:docPartPr>
      <w:docPartBody>
        <w:p w:rsidR="00A91706" w:rsidRDefault="003E0933">
          <w:pPr>
            <w:pStyle w:val="CAE46CAC503C4D40B0AA88938168ED3F"/>
          </w:pPr>
          <w:r w:rsidRPr="0059649E">
            <w:rPr>
              <w:lang w:bidi="es-ES"/>
            </w:rPr>
            <w:t>TELÉFONO:</w:t>
          </w:r>
        </w:p>
      </w:docPartBody>
    </w:docPart>
    <w:docPart>
      <w:docPartPr>
        <w:name w:val="29010F5DF1EE428B854389995C659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F819F-41EE-4C8F-8E24-DB8D97FCD137}"/>
      </w:docPartPr>
      <w:docPartBody>
        <w:p w:rsidR="00A91706" w:rsidRDefault="003E0933">
          <w:pPr>
            <w:pStyle w:val="29010F5DF1EE428B854389995C6599C7"/>
          </w:pPr>
          <w:r w:rsidRPr="0059649E">
            <w:rPr>
              <w:lang w:bidi="es-ES"/>
            </w:rPr>
            <w:t>CORREO ELECTRÓNICO:</w:t>
          </w:r>
        </w:p>
      </w:docPartBody>
    </w:docPart>
    <w:docPart>
      <w:docPartPr>
        <w:name w:val="44FD9A1619DA4315A3E638BB0AA16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99CED-D472-4F5A-B95F-95CA7908A759}"/>
      </w:docPartPr>
      <w:docPartBody>
        <w:p w:rsidR="00A91706" w:rsidRDefault="003E0933">
          <w:pPr>
            <w:pStyle w:val="44FD9A1619DA4315A3E638BB0AA16AAF"/>
          </w:pPr>
          <w:r w:rsidRPr="0059649E">
            <w:rPr>
              <w:lang w:bidi="es-ES"/>
            </w:rPr>
            <w:t>EXPERIENCIA LABORAL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933"/>
    <w:rsid w:val="00262418"/>
    <w:rsid w:val="003A7E4F"/>
    <w:rsid w:val="003E0933"/>
    <w:rsid w:val="003E6DAA"/>
    <w:rsid w:val="005F4AB0"/>
    <w:rsid w:val="005F71EF"/>
    <w:rsid w:val="0061250C"/>
    <w:rsid w:val="00653D86"/>
    <w:rsid w:val="006C7D05"/>
    <w:rsid w:val="00784BBF"/>
    <w:rsid w:val="007A48FF"/>
    <w:rsid w:val="00890465"/>
    <w:rsid w:val="008D0EE4"/>
    <w:rsid w:val="008D7F2A"/>
    <w:rsid w:val="009E4281"/>
    <w:rsid w:val="00A91706"/>
    <w:rsid w:val="00AF7A37"/>
    <w:rsid w:val="00B325C8"/>
    <w:rsid w:val="00B517C6"/>
    <w:rsid w:val="00B54E63"/>
    <w:rsid w:val="00C12C19"/>
    <w:rsid w:val="00C52B07"/>
    <w:rsid w:val="00DB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3A018482DD149468AA51B252557DCBC">
    <w:name w:val="93A018482DD149468AA51B252557DCBC"/>
  </w:style>
  <w:style w:type="paragraph" w:customStyle="1" w:styleId="CB6D3B31DEF24179998CC5D131DF613C">
    <w:name w:val="CB6D3B31DEF24179998CC5D131DF613C"/>
  </w:style>
  <w:style w:type="paragraph" w:customStyle="1" w:styleId="CAE46CAC503C4D40B0AA88938168ED3F">
    <w:name w:val="CAE46CAC503C4D40B0AA88938168ED3F"/>
  </w:style>
  <w:style w:type="paragraph" w:customStyle="1" w:styleId="29010F5DF1EE428B854389995C6599C7">
    <w:name w:val="29010F5DF1EE428B854389995C6599C7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44FD9A1619DA4315A3E638BB0AA16AAF">
    <w:name w:val="44FD9A1619DA4315A3E638BB0AA16AAF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szCs w:val="26"/>
      <w:lang w:val="es-E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0DD9-0B0C-4662-B6CB-13F3398A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{6E79CA34-65A0-4E8E-A187-6F122BF9E13F}tf00546271_win32</Template>
  <TotalTime>0</TotalTime>
  <Pages>2</Pages>
  <Words>459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2024-03-27T21:35:00Z</dcterms:created>
  <dcterms:modified xsi:type="dcterms:W3CDTF">2024-04-03T18:39:00Z</dcterms:modified>
</cp:coreProperties>
</file>